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449"/>
        <w:gridCol w:w="425"/>
        <w:gridCol w:w="2767"/>
        <w:gridCol w:w="1685"/>
        <w:gridCol w:w="2406"/>
      </w:tblGrid>
      <w:tr w:rsidR="000172E5" w:rsidRPr="00846B76" w14:paraId="5098FED7" w14:textId="77777777" w:rsidTr="00CB0324">
        <w:sdt>
          <w:sdtPr>
            <w:rPr>
              <w:rFonts w:asciiTheme="majorHAnsi" w:hAnsiTheme="majorHAnsi"/>
              <w:b/>
            </w:rPr>
            <w:id w:val="-1908759595"/>
            <w:placeholder>
              <w:docPart w:val="D4ED48DE0EC1426F8E0EC88C0F9FBE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0F3955" w:themeFill="accent2"/>
                <w:vAlign w:val="bottom"/>
              </w:tcPr>
              <w:p w14:paraId="20C8C0CB" w14:textId="77777777" w:rsidR="000172E5" w:rsidRPr="00846B76" w:rsidRDefault="0088580B" w:rsidP="006145D8">
                <w:pPr>
                  <w:spacing w:before="120" w:after="120"/>
                  <w:rPr>
                    <w:rFonts w:asciiTheme="majorHAnsi" w:hAnsiTheme="majorHAnsi"/>
                    <w:b/>
                  </w:rPr>
                </w:pPr>
                <w:r>
                  <w:rPr>
                    <w:rStyle w:val="Heading1Char"/>
                  </w:rPr>
                  <w:t>Event</w:t>
                </w:r>
                <w:r w:rsidR="007147D7" w:rsidRPr="006145D8">
                  <w:rPr>
                    <w:rStyle w:val="Heading1Char"/>
                  </w:rPr>
                  <w:t xml:space="preserve"> Info</w:t>
                </w:r>
                <w:r>
                  <w:rPr>
                    <w:rStyle w:val="Heading1Char"/>
                  </w:rPr>
                  <w:t>rmation</w:t>
                </w:r>
              </w:p>
            </w:tc>
          </w:sdtContent>
        </w:sdt>
      </w:tr>
      <w:tr w:rsidR="0088580B" w:rsidRPr="00846B76" w14:paraId="6F555547" w14:textId="77777777" w:rsidTr="00FC1328">
        <w:tc>
          <w:tcPr>
            <w:tcW w:w="1110" w:type="pct"/>
            <w:gridSpan w:val="2"/>
            <w:vAlign w:val="bottom"/>
          </w:tcPr>
          <w:p w14:paraId="187568CE" w14:textId="77777777" w:rsidR="0088580B" w:rsidRDefault="00FC1328" w:rsidP="00FC1328">
            <w:pPr>
              <w:pStyle w:val="NormalIndent"/>
            </w:pPr>
            <w:r>
              <w:t>Organization</w:t>
            </w:r>
          </w:p>
        </w:tc>
        <w:tc>
          <w:tcPr>
            <w:tcW w:w="3890" w:type="pct"/>
            <w:gridSpan w:val="4"/>
            <w:tcBorders>
              <w:bottom w:val="single" w:sz="4" w:space="0" w:color="auto"/>
            </w:tcBorders>
            <w:vAlign w:val="bottom"/>
          </w:tcPr>
          <w:p w14:paraId="6B42737C" w14:textId="77777777" w:rsidR="0088580B" w:rsidRPr="00846B76" w:rsidRDefault="0088580B" w:rsidP="00E204FF"/>
        </w:tc>
      </w:tr>
      <w:tr w:rsidR="00FC1328" w:rsidRPr="00846B76" w14:paraId="658099A5" w14:textId="77777777" w:rsidTr="00FC1328">
        <w:tc>
          <w:tcPr>
            <w:tcW w:w="1110" w:type="pct"/>
            <w:gridSpan w:val="2"/>
            <w:vAlign w:val="bottom"/>
          </w:tcPr>
          <w:p w14:paraId="37B5811A" w14:textId="77777777" w:rsidR="00FC1328" w:rsidRDefault="00FC1328" w:rsidP="00E204FF">
            <w:pPr>
              <w:pStyle w:val="NormalIndent"/>
            </w:pPr>
            <w:r>
              <w:t>Event Name</w:t>
            </w:r>
          </w:p>
        </w:tc>
        <w:tc>
          <w:tcPr>
            <w:tcW w:w="3890" w:type="pct"/>
            <w:gridSpan w:val="4"/>
            <w:tcBorders>
              <w:bottom w:val="single" w:sz="4" w:space="0" w:color="auto"/>
            </w:tcBorders>
            <w:vAlign w:val="bottom"/>
          </w:tcPr>
          <w:p w14:paraId="4926831C" w14:textId="77777777" w:rsidR="00FC1328" w:rsidRPr="00846B76" w:rsidRDefault="00FC1328" w:rsidP="00E204FF"/>
        </w:tc>
      </w:tr>
      <w:tr w:rsidR="00FC1328" w:rsidRPr="00846B76" w14:paraId="34409950" w14:textId="77777777" w:rsidTr="00FC1328">
        <w:tc>
          <w:tcPr>
            <w:tcW w:w="1110" w:type="pct"/>
            <w:gridSpan w:val="2"/>
            <w:vAlign w:val="bottom"/>
          </w:tcPr>
          <w:p w14:paraId="11932BEE" w14:textId="77777777" w:rsidR="00FC1328" w:rsidRDefault="00FC1328" w:rsidP="00E204FF">
            <w:pPr>
              <w:pStyle w:val="NormalIndent"/>
            </w:pPr>
            <w:r>
              <w:t>Presentation Format</w:t>
            </w:r>
          </w:p>
        </w:tc>
        <w:tc>
          <w:tcPr>
            <w:tcW w:w="3890" w:type="pct"/>
            <w:gridSpan w:val="4"/>
            <w:tcBorders>
              <w:bottom w:val="single" w:sz="4" w:space="0" w:color="auto"/>
            </w:tcBorders>
            <w:vAlign w:val="bottom"/>
          </w:tcPr>
          <w:p w14:paraId="56090CE5" w14:textId="77777777" w:rsidR="00FC1328" w:rsidRPr="00846B76" w:rsidRDefault="00FC1328" w:rsidP="00E204FF"/>
        </w:tc>
      </w:tr>
      <w:tr w:rsidR="00FC1328" w:rsidRPr="00846B76" w14:paraId="1542903C" w14:textId="77777777" w:rsidTr="00FC1328">
        <w:tc>
          <w:tcPr>
            <w:tcW w:w="1110" w:type="pct"/>
            <w:gridSpan w:val="2"/>
            <w:vAlign w:val="bottom"/>
          </w:tcPr>
          <w:p w14:paraId="2D467006" w14:textId="77777777" w:rsidR="00FC1328" w:rsidRDefault="00FC1328" w:rsidP="00E204FF">
            <w:pPr>
              <w:pStyle w:val="NormalIndent"/>
            </w:pPr>
            <w:r>
              <w:t>Requested Topic</w:t>
            </w:r>
          </w:p>
        </w:tc>
        <w:tc>
          <w:tcPr>
            <w:tcW w:w="3890" w:type="pct"/>
            <w:gridSpan w:val="4"/>
            <w:tcBorders>
              <w:bottom w:val="single" w:sz="4" w:space="0" w:color="auto"/>
            </w:tcBorders>
            <w:vAlign w:val="bottom"/>
          </w:tcPr>
          <w:p w14:paraId="0244677B" w14:textId="77777777" w:rsidR="00FC1328" w:rsidRPr="00846B76" w:rsidRDefault="00FC1328" w:rsidP="00E204FF"/>
        </w:tc>
      </w:tr>
      <w:tr w:rsidR="0088580B" w:rsidRPr="00846B76" w14:paraId="5365A560" w14:textId="77777777" w:rsidTr="00FC1328">
        <w:sdt>
          <w:sdtPr>
            <w:id w:val="497467533"/>
            <w:placeholder>
              <w:docPart w:val="6968CE060668456C8BB209EA018990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gridSpan w:val="2"/>
                <w:vAlign w:val="bottom"/>
              </w:tcPr>
              <w:p w14:paraId="35A40A44" w14:textId="77777777" w:rsidR="0088580B" w:rsidRDefault="00E204FF" w:rsidP="00E204FF">
                <w:pPr>
                  <w:pStyle w:val="NormalIndent"/>
                </w:pPr>
                <w:r w:rsidRPr="008D33C0">
                  <w:t>Date</w:t>
                </w:r>
              </w:p>
            </w:tc>
          </w:sdtContent>
        </w:sdt>
        <w:tc>
          <w:tcPr>
            <w:tcW w:w="17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2AB395" w14:textId="77777777" w:rsidR="0088580B" w:rsidRPr="00846B76" w:rsidRDefault="0088580B" w:rsidP="00E204FF"/>
        </w:tc>
        <w:sdt>
          <w:sdtPr>
            <w:id w:val="1040327254"/>
            <w:placeholder>
              <w:docPart w:val="E63C33CFB22B49D195598B56F95EE4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0" w:type="pct"/>
                <w:tcBorders>
                  <w:top w:val="single" w:sz="4" w:space="0" w:color="auto"/>
                </w:tcBorders>
                <w:vAlign w:val="bottom"/>
              </w:tcPr>
              <w:p w14:paraId="0E385604" w14:textId="77777777" w:rsidR="0088580B" w:rsidRDefault="00E204FF" w:rsidP="00E204FF">
                <w:pPr>
                  <w:spacing w:before="120"/>
                </w:pPr>
                <w:r w:rsidRPr="00E204FF">
                  <w:t>Time</w:t>
                </w:r>
              </w:p>
            </w:tc>
          </w:sdtContent>
        </w:sdt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4886BC" w14:textId="77777777" w:rsidR="0088580B" w:rsidRPr="00846B76" w:rsidRDefault="0088580B" w:rsidP="00E204FF"/>
        </w:tc>
      </w:tr>
      <w:tr w:rsidR="00E204FF" w:rsidRPr="00846B76" w14:paraId="7F046056" w14:textId="77777777" w:rsidTr="00FC1328">
        <w:sdt>
          <w:sdtPr>
            <w:id w:val="-1686427066"/>
            <w:placeholder>
              <w:docPart w:val="EF9814D5800C46148158B72B61A95D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gridSpan w:val="2"/>
                <w:vAlign w:val="bottom"/>
              </w:tcPr>
              <w:p w14:paraId="7D862DDC" w14:textId="77777777" w:rsidR="00E204FF" w:rsidRDefault="00E204FF" w:rsidP="00E204FF">
                <w:pPr>
                  <w:pStyle w:val="NormalIndent"/>
                </w:pPr>
                <w:r>
                  <w:t>Location</w:t>
                </w:r>
              </w:p>
            </w:tc>
          </w:sdtContent>
        </w:sdt>
        <w:tc>
          <w:tcPr>
            <w:tcW w:w="3890" w:type="pct"/>
            <w:gridSpan w:val="4"/>
            <w:tcBorders>
              <w:bottom w:val="single" w:sz="4" w:space="0" w:color="auto"/>
            </w:tcBorders>
            <w:vAlign w:val="bottom"/>
          </w:tcPr>
          <w:p w14:paraId="1F9A56E5" w14:textId="77777777" w:rsidR="00E204FF" w:rsidRPr="00846B76" w:rsidRDefault="00E204FF" w:rsidP="00E204FF"/>
        </w:tc>
      </w:tr>
      <w:tr w:rsidR="00E204FF" w:rsidRPr="00E204FF" w14:paraId="5EE5F0FD" w14:textId="77777777" w:rsidTr="00CB0324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65F0B894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59DB8335" w14:textId="77777777" w:rsidTr="00CB0324">
        <w:sdt>
          <w:sdtPr>
            <w:id w:val="-1649273076"/>
            <w:placeholder>
              <w:docPart w:val="6A850F3598A9441F90A47472EB8C7A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0F3955" w:themeFill="accent2"/>
                <w:vAlign w:val="bottom"/>
              </w:tcPr>
              <w:p w14:paraId="365AF0FA" w14:textId="77777777" w:rsidR="00E204FF" w:rsidRPr="00E204FF" w:rsidRDefault="00E204FF" w:rsidP="00E204FF">
                <w:pPr>
                  <w:pStyle w:val="Heading1"/>
                  <w:outlineLvl w:val="0"/>
                </w:pPr>
                <w:r w:rsidRPr="00E204FF">
                  <w:t>Coordinator Information</w:t>
                </w:r>
              </w:p>
            </w:tc>
          </w:sdtContent>
        </w:sdt>
      </w:tr>
      <w:tr w:rsidR="00E204FF" w:rsidRPr="00846B76" w14:paraId="7B686DCB" w14:textId="77777777" w:rsidTr="00FC1328">
        <w:sdt>
          <w:sdtPr>
            <w:id w:val="-2047821762"/>
            <w:placeholder>
              <w:docPart w:val="009550E71E7B40A08791994F2B7E6F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0" w:type="pct"/>
                <w:vAlign w:val="bottom"/>
              </w:tcPr>
              <w:p w14:paraId="554560AB" w14:textId="77777777" w:rsidR="00E204FF" w:rsidRPr="00E204FF" w:rsidRDefault="00E204FF" w:rsidP="00E204FF">
                <w:pPr>
                  <w:pStyle w:val="NormalIndent"/>
                </w:pPr>
                <w:r w:rsidRPr="00E204FF">
                  <w:t>Name</w:t>
                </w:r>
              </w:p>
            </w:tc>
          </w:sdtContent>
        </w:sdt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619A66D9" w14:textId="77777777" w:rsidR="00E204FF" w:rsidRPr="00846B76" w:rsidRDefault="00E204FF" w:rsidP="00E204FF"/>
        </w:tc>
      </w:tr>
      <w:tr w:rsidR="00FC1328" w:rsidRPr="00846B76" w14:paraId="275D4DF3" w14:textId="77777777" w:rsidTr="00FC1328">
        <w:tc>
          <w:tcPr>
            <w:tcW w:w="870" w:type="pct"/>
            <w:vAlign w:val="bottom"/>
          </w:tcPr>
          <w:p w14:paraId="7048F237" w14:textId="77777777" w:rsidR="00FC1328" w:rsidRDefault="00FC1328" w:rsidP="00E204FF">
            <w:pPr>
              <w:pStyle w:val="NormalIndent"/>
            </w:pPr>
            <w:r>
              <w:t>Title</w:t>
            </w:r>
          </w:p>
        </w:tc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3981105B" w14:textId="77777777" w:rsidR="00FC1328" w:rsidRPr="00846B76" w:rsidRDefault="00FC1328" w:rsidP="00E204FF"/>
        </w:tc>
      </w:tr>
      <w:tr w:rsidR="00E204FF" w:rsidRPr="00846B76" w14:paraId="56D1CEEE" w14:textId="77777777" w:rsidTr="00FC1328">
        <w:sdt>
          <w:sdtPr>
            <w:id w:val="-1368443858"/>
            <w:placeholder>
              <w:docPart w:val="34D25F82F2D44B3BB853C19BFA389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0" w:type="pct"/>
                <w:vAlign w:val="bottom"/>
              </w:tcPr>
              <w:p w14:paraId="4184236B" w14:textId="77777777" w:rsidR="00E204FF" w:rsidRPr="00E204FF" w:rsidRDefault="00E204FF" w:rsidP="00E204FF">
                <w:pPr>
                  <w:pStyle w:val="NormalIndent"/>
                </w:pPr>
                <w:r w:rsidRPr="00E204FF">
                  <w:t>Phone</w:t>
                </w:r>
              </w:p>
            </w:tc>
          </w:sdtContent>
        </w:sdt>
        <w:tc>
          <w:tcPr>
            <w:tcW w:w="413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4F85EF" w14:textId="77777777" w:rsidR="00E204FF" w:rsidRPr="00846B76" w:rsidRDefault="00E204FF" w:rsidP="00E204FF"/>
        </w:tc>
      </w:tr>
      <w:tr w:rsidR="00E204FF" w:rsidRPr="00846B76" w14:paraId="490AECDE" w14:textId="77777777" w:rsidTr="00FC1328">
        <w:sdt>
          <w:sdtPr>
            <w:id w:val="-1359804501"/>
            <w:placeholder>
              <w:docPart w:val="9AEC0F73030B4B37BA5B416283B0D0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0" w:type="pct"/>
                <w:vAlign w:val="bottom"/>
              </w:tcPr>
              <w:p w14:paraId="49FC67A3" w14:textId="77777777" w:rsidR="00E204FF" w:rsidRPr="00E204FF" w:rsidRDefault="00E204FF" w:rsidP="00E204FF">
                <w:pPr>
                  <w:pStyle w:val="NormalIndent"/>
                </w:pPr>
                <w:r w:rsidRPr="00E204FF">
                  <w:t>Email</w:t>
                </w:r>
              </w:p>
            </w:tc>
          </w:sdtContent>
        </w:sdt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7320B69F" w14:textId="77777777" w:rsidR="00E204FF" w:rsidRPr="00846B76" w:rsidRDefault="00E204FF" w:rsidP="00E204FF"/>
        </w:tc>
      </w:tr>
      <w:tr w:rsidR="00E204FF" w:rsidRPr="00E204FF" w14:paraId="61030986" w14:textId="77777777" w:rsidTr="00CB0324">
        <w:tc>
          <w:tcPr>
            <w:tcW w:w="1337" w:type="pct"/>
            <w:gridSpan w:val="3"/>
            <w:vAlign w:val="bottom"/>
          </w:tcPr>
          <w:p w14:paraId="432DEB46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63" w:type="pct"/>
            <w:gridSpan w:val="3"/>
            <w:vAlign w:val="bottom"/>
          </w:tcPr>
          <w:p w14:paraId="53A7A21D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7E886C66" w14:textId="77777777" w:rsidTr="00CB0324">
        <w:tc>
          <w:tcPr>
            <w:tcW w:w="5000" w:type="pct"/>
            <w:gridSpan w:val="6"/>
            <w:shd w:val="clear" w:color="auto" w:fill="0F3955" w:themeFill="accent2"/>
          </w:tcPr>
          <w:p w14:paraId="4C915576" w14:textId="77777777" w:rsidR="00E204FF" w:rsidRPr="00E204FF" w:rsidRDefault="00FC1328" w:rsidP="00FC1328">
            <w:pPr>
              <w:pStyle w:val="Heading1"/>
              <w:outlineLvl w:val="0"/>
            </w:pPr>
            <w:r>
              <w:t>Additional Details</w:t>
            </w:r>
          </w:p>
        </w:tc>
      </w:tr>
      <w:tr w:rsidR="00FC1328" w:rsidRPr="00846B76" w14:paraId="745CBB2C" w14:textId="77777777" w:rsidTr="00FC1328">
        <w:tc>
          <w:tcPr>
            <w:tcW w:w="870" w:type="pct"/>
            <w:vAlign w:val="bottom"/>
          </w:tcPr>
          <w:p w14:paraId="52B391C5" w14:textId="77777777" w:rsidR="00FC1328" w:rsidRDefault="00FC1328" w:rsidP="00FC1328">
            <w:pPr>
              <w:pStyle w:val="NormalIndent"/>
            </w:pPr>
            <w:r>
              <w:t>Expected Audience Size</w:t>
            </w:r>
          </w:p>
        </w:tc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4DEC1133" w14:textId="77777777" w:rsidR="00FC1328" w:rsidRPr="00846B76" w:rsidRDefault="00FC1328" w:rsidP="00E204FF">
            <w:pPr>
              <w:spacing w:before="240"/>
            </w:pPr>
          </w:p>
        </w:tc>
      </w:tr>
      <w:tr w:rsidR="00FC1328" w:rsidRPr="00846B76" w14:paraId="6040FF17" w14:textId="77777777" w:rsidTr="00FC1328">
        <w:tc>
          <w:tcPr>
            <w:tcW w:w="870" w:type="pct"/>
            <w:vAlign w:val="bottom"/>
          </w:tcPr>
          <w:p w14:paraId="24858B89" w14:textId="77777777" w:rsidR="00FC1328" w:rsidRDefault="00FC1328" w:rsidP="00FC1328">
            <w:pPr>
              <w:pStyle w:val="NormalIndent"/>
            </w:pPr>
            <w:r>
              <w:t>Event Type</w:t>
            </w:r>
          </w:p>
        </w:tc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3246C6AF" w14:textId="77777777" w:rsidR="00FC1328" w:rsidRPr="00846B76" w:rsidRDefault="00FC1328" w:rsidP="00E204FF">
            <w:pPr>
              <w:spacing w:before="240"/>
            </w:pPr>
          </w:p>
        </w:tc>
      </w:tr>
      <w:tr w:rsidR="00E204FF" w:rsidRPr="00846B76" w14:paraId="3CAD5C63" w14:textId="77777777" w:rsidTr="00FC1328">
        <w:tc>
          <w:tcPr>
            <w:tcW w:w="870" w:type="pct"/>
            <w:vAlign w:val="bottom"/>
          </w:tcPr>
          <w:p w14:paraId="3886F531" w14:textId="77777777" w:rsidR="00E204FF" w:rsidRDefault="00FC1328" w:rsidP="00FC1328">
            <w:pPr>
              <w:pStyle w:val="NormalIndent"/>
            </w:pPr>
            <w:r>
              <w:t>Attire</w:t>
            </w:r>
          </w:p>
        </w:tc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2C79187E" w14:textId="77777777" w:rsidR="00E204FF" w:rsidRPr="00846B76" w:rsidRDefault="00E204FF" w:rsidP="00E204FF">
            <w:pPr>
              <w:spacing w:before="240"/>
            </w:pPr>
          </w:p>
        </w:tc>
      </w:tr>
      <w:tr w:rsidR="00FC1328" w:rsidRPr="00846B76" w14:paraId="2FE106CF" w14:textId="77777777" w:rsidTr="00FC1328">
        <w:tc>
          <w:tcPr>
            <w:tcW w:w="870" w:type="pct"/>
            <w:vAlign w:val="bottom"/>
          </w:tcPr>
          <w:p w14:paraId="61BE07CC" w14:textId="77777777" w:rsidR="00FC1328" w:rsidRDefault="00FC1328" w:rsidP="00FC1328">
            <w:pPr>
              <w:pStyle w:val="NormalIndent"/>
            </w:pPr>
            <w:r>
              <w:t>Expected Duration</w:t>
            </w:r>
          </w:p>
        </w:tc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523E0209" w14:textId="77777777" w:rsidR="00FC1328" w:rsidRPr="00846B76" w:rsidRDefault="00FC1328" w:rsidP="00E204FF">
            <w:pPr>
              <w:spacing w:before="240"/>
            </w:pPr>
          </w:p>
        </w:tc>
      </w:tr>
      <w:tr w:rsidR="00E204FF" w:rsidRPr="00846B76" w14:paraId="282332B3" w14:textId="77777777" w:rsidTr="00FC1328">
        <w:tc>
          <w:tcPr>
            <w:tcW w:w="870" w:type="pct"/>
            <w:vAlign w:val="bottom"/>
          </w:tcPr>
          <w:p w14:paraId="66CF107C" w14:textId="77777777" w:rsidR="00FC1328" w:rsidRPr="00846B76" w:rsidRDefault="00FC1328" w:rsidP="00FC1328">
            <w:pPr>
              <w:pStyle w:val="NormalIndent"/>
            </w:pPr>
            <w:r>
              <w:t>Other Notes?</w:t>
            </w:r>
          </w:p>
        </w:tc>
        <w:tc>
          <w:tcPr>
            <w:tcW w:w="4130" w:type="pct"/>
            <w:gridSpan w:val="5"/>
            <w:tcBorders>
              <w:bottom w:val="single" w:sz="4" w:space="0" w:color="auto"/>
            </w:tcBorders>
            <w:vAlign w:val="bottom"/>
          </w:tcPr>
          <w:p w14:paraId="30B8445B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24C3ACD6" w14:textId="77777777" w:rsidTr="00AD1AD3">
        <w:tc>
          <w:tcPr>
            <w:tcW w:w="5000" w:type="pct"/>
            <w:gridSpan w:val="6"/>
          </w:tcPr>
          <w:p w14:paraId="695CB61F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</w:tbl>
    <w:p w14:paraId="01CA64F6" w14:textId="0D6F9BE2" w:rsidR="000172E5" w:rsidRPr="00CB0324" w:rsidRDefault="0023408D" w:rsidP="0023408D">
      <w:pPr>
        <w:tabs>
          <w:tab w:val="left" w:pos="1545"/>
        </w:tabs>
        <w:jc w:val="center"/>
      </w:pPr>
      <w:r>
        <w:t xml:space="preserve">Please submit this form to </w:t>
      </w:r>
      <w:r w:rsidR="00F22E58">
        <w:t>education</w:t>
      </w:r>
      <w:r>
        <w:t>@theturningpoint.org</w:t>
      </w:r>
    </w:p>
    <w:sectPr w:rsidR="000172E5" w:rsidRPr="00CB0324" w:rsidSect="00CB0324">
      <w:headerReference w:type="default" r:id="rId11"/>
      <w:footerReference w:type="default" r:id="rId12"/>
      <w:pgSz w:w="12240" w:h="15840"/>
      <w:pgMar w:top="1440" w:right="144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1AEA6" w14:textId="77777777" w:rsidR="00341808" w:rsidRDefault="00341808" w:rsidP="000172E5">
      <w:pPr>
        <w:spacing w:after="0" w:line="240" w:lineRule="auto"/>
      </w:pPr>
      <w:r>
        <w:separator/>
      </w:r>
    </w:p>
  </w:endnote>
  <w:endnote w:type="continuationSeparator" w:id="0">
    <w:p w14:paraId="4C56234D" w14:textId="77777777" w:rsidR="00341808" w:rsidRDefault="0034180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4C9A38-CFB1-45CD-A8A8-8517752491D0}"/>
    <w:embedBold r:id="rId2" w:fontKey="{174D556D-8EEA-4F8B-8C81-B888A26550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B597162-ECE7-453F-847C-6D41480B964B}"/>
    <w:embedBold r:id="rId4" w:fontKey="{1C329245-CE88-4FBB-8368-4716256BBD8F}"/>
    <w:embedItalic r:id="rId5" w:fontKey="{F340B075-B2B5-47B8-BC32-CD2BDC8C13C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02E4442-EBB7-415C-97C4-3063BC1AF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940B8" w14:textId="77777777" w:rsidR="005637C1" w:rsidRDefault="005637C1" w:rsidP="005637C1">
    <w:pPr>
      <w:pStyle w:val="Footer"/>
      <w:jc w:val="center"/>
    </w:pPr>
    <w:r>
      <w:rPr>
        <w:noProof/>
        <w:color w:val="0F3955" w:themeColor="accent2"/>
      </w:rPr>
      <w:drawing>
        <wp:inline distT="0" distB="0" distL="0" distR="0" wp14:anchorId="1FDA8D42" wp14:editId="1E69EB34">
          <wp:extent cx="3069535" cy="5334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py of 2020 The Turning Point Logo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851" cy="54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F9B86" w14:textId="77777777" w:rsidR="00341808" w:rsidRDefault="00341808" w:rsidP="000172E5">
      <w:pPr>
        <w:spacing w:after="0" w:line="240" w:lineRule="auto"/>
      </w:pPr>
      <w:r>
        <w:separator/>
      </w:r>
    </w:p>
  </w:footnote>
  <w:footnote w:type="continuationSeparator" w:id="0">
    <w:p w14:paraId="719FABB8" w14:textId="77777777" w:rsidR="00341808" w:rsidRDefault="0034180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FDB36" w14:textId="77777777" w:rsidR="00CB0324" w:rsidRPr="00CB0324" w:rsidRDefault="00CB0324" w:rsidP="00CB0324">
    <w:pPr>
      <w:pStyle w:val="Header"/>
      <w:jc w:val="center"/>
      <w:rPr>
        <w:color w:val="auto"/>
      </w:rPr>
    </w:pPr>
    <w:r w:rsidRPr="00CB0324">
      <w:rPr>
        <w:color w:val="auto"/>
      </w:rPr>
      <w:t>Speaker Request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328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3408D"/>
    <w:rsid w:val="002C56E6"/>
    <w:rsid w:val="00311D4F"/>
    <w:rsid w:val="00341808"/>
    <w:rsid w:val="00344849"/>
    <w:rsid w:val="00361E11"/>
    <w:rsid w:val="003F0847"/>
    <w:rsid w:val="0040090B"/>
    <w:rsid w:val="0046302A"/>
    <w:rsid w:val="00487D2D"/>
    <w:rsid w:val="004D5D62"/>
    <w:rsid w:val="005112D0"/>
    <w:rsid w:val="005637C1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25340"/>
    <w:rsid w:val="00C4602F"/>
    <w:rsid w:val="00C46878"/>
    <w:rsid w:val="00C6231D"/>
    <w:rsid w:val="00CB0324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22E58"/>
    <w:rsid w:val="00FC132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8C86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atern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4ED48DE0EC1426F8E0EC88C0F9FB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81AA5-0848-46A6-86E6-7D83C9397D93}"/>
      </w:docPartPr>
      <w:docPartBody>
        <w:p w:rsidR="003869D2" w:rsidRDefault="00EF3163">
          <w:pPr>
            <w:pStyle w:val="D4ED48DE0EC1426F8E0EC88C0F9FBE18"/>
          </w:pPr>
          <w:r>
            <w:rPr>
              <w:rStyle w:val="Heading1Char"/>
            </w:rPr>
            <w:t>Event</w:t>
          </w:r>
          <w:r w:rsidRPr="006145D8">
            <w:rPr>
              <w:rStyle w:val="Heading1Char"/>
            </w:rPr>
            <w:t xml:space="preserve"> Info</w:t>
          </w:r>
          <w:r>
            <w:rPr>
              <w:rStyle w:val="Heading1Char"/>
            </w:rPr>
            <w:t>rmation</w:t>
          </w:r>
        </w:p>
      </w:docPartBody>
    </w:docPart>
    <w:docPart>
      <w:docPartPr>
        <w:name w:val="6968CE060668456C8BB209EA01899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6A79-70AB-4192-AEB2-A6F5DE5455A6}"/>
      </w:docPartPr>
      <w:docPartBody>
        <w:p w:rsidR="003869D2" w:rsidRDefault="00EF3163">
          <w:pPr>
            <w:pStyle w:val="6968CE060668456C8BB209EA018990D1"/>
          </w:pPr>
          <w:r w:rsidRPr="008D33C0">
            <w:t>Date</w:t>
          </w:r>
        </w:p>
      </w:docPartBody>
    </w:docPart>
    <w:docPart>
      <w:docPartPr>
        <w:name w:val="E63C33CFB22B49D195598B56F95EE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BBBA3-34B0-486E-B966-50E98C47CE5F}"/>
      </w:docPartPr>
      <w:docPartBody>
        <w:p w:rsidR="003869D2" w:rsidRDefault="00EF3163">
          <w:pPr>
            <w:pStyle w:val="E63C33CFB22B49D195598B56F95EE40F"/>
          </w:pPr>
          <w:r w:rsidRPr="00E204FF">
            <w:t>Time</w:t>
          </w:r>
        </w:p>
      </w:docPartBody>
    </w:docPart>
    <w:docPart>
      <w:docPartPr>
        <w:name w:val="EF9814D5800C46148158B72B61A95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0C9FE-2078-4291-BF68-51DA4E31F3A1}"/>
      </w:docPartPr>
      <w:docPartBody>
        <w:p w:rsidR="003869D2" w:rsidRDefault="00EF3163">
          <w:pPr>
            <w:pStyle w:val="EF9814D5800C46148158B72B61A95D2E"/>
          </w:pPr>
          <w:r>
            <w:t>Location</w:t>
          </w:r>
        </w:p>
      </w:docPartBody>
    </w:docPart>
    <w:docPart>
      <w:docPartPr>
        <w:name w:val="6A850F3598A9441F90A47472EB8C7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4C72F-8492-47EF-8C3D-F7912905C060}"/>
      </w:docPartPr>
      <w:docPartBody>
        <w:p w:rsidR="003869D2" w:rsidRDefault="00EF3163">
          <w:pPr>
            <w:pStyle w:val="6A850F3598A9441F90A47472EB8C7A5E"/>
          </w:pPr>
          <w:r w:rsidRPr="00E204FF">
            <w:t>Coordinator Information</w:t>
          </w:r>
        </w:p>
      </w:docPartBody>
    </w:docPart>
    <w:docPart>
      <w:docPartPr>
        <w:name w:val="009550E71E7B40A08791994F2B7E6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B7094-D32C-43D0-8D36-B26CD039CD89}"/>
      </w:docPartPr>
      <w:docPartBody>
        <w:p w:rsidR="003869D2" w:rsidRDefault="00EF3163">
          <w:pPr>
            <w:pStyle w:val="009550E71E7B40A08791994F2B7E6F49"/>
          </w:pPr>
          <w:r w:rsidRPr="00E204FF">
            <w:t>Name</w:t>
          </w:r>
        </w:p>
      </w:docPartBody>
    </w:docPart>
    <w:docPart>
      <w:docPartPr>
        <w:name w:val="34D25F82F2D44B3BB853C19BFA389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D491C-BCAF-4C66-A720-A77B065E3C59}"/>
      </w:docPartPr>
      <w:docPartBody>
        <w:p w:rsidR="003869D2" w:rsidRDefault="00EF3163">
          <w:pPr>
            <w:pStyle w:val="34D25F82F2D44B3BB853C19BFA389A9A"/>
          </w:pPr>
          <w:r w:rsidRPr="00E204FF">
            <w:t>Phone</w:t>
          </w:r>
        </w:p>
      </w:docPartBody>
    </w:docPart>
    <w:docPart>
      <w:docPartPr>
        <w:name w:val="9AEC0F73030B4B37BA5B416283B0D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E0F5B-5233-48C2-ACC3-1BE7866F4620}"/>
      </w:docPartPr>
      <w:docPartBody>
        <w:p w:rsidR="003869D2" w:rsidRDefault="00EF3163">
          <w:pPr>
            <w:pStyle w:val="9AEC0F73030B4B37BA5B416283B0D0B3"/>
          </w:pPr>
          <w:r w:rsidRPr="00E204F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163"/>
    <w:rsid w:val="003869D2"/>
    <w:rsid w:val="0094362F"/>
    <w:rsid w:val="00EF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D4ED48DE0EC1426F8E0EC88C0F9FBE18">
    <w:name w:val="D4ED48DE0EC1426F8E0EC88C0F9FBE18"/>
  </w:style>
  <w:style w:type="paragraph" w:customStyle="1" w:styleId="6968CE060668456C8BB209EA018990D1">
    <w:name w:val="6968CE060668456C8BB209EA018990D1"/>
  </w:style>
  <w:style w:type="paragraph" w:customStyle="1" w:styleId="E63C33CFB22B49D195598B56F95EE40F">
    <w:name w:val="E63C33CFB22B49D195598B56F95EE40F"/>
  </w:style>
  <w:style w:type="paragraph" w:customStyle="1" w:styleId="EF9814D5800C46148158B72B61A95D2E">
    <w:name w:val="EF9814D5800C46148158B72B61A95D2E"/>
  </w:style>
  <w:style w:type="paragraph" w:customStyle="1" w:styleId="6A850F3598A9441F90A47472EB8C7A5E">
    <w:name w:val="6A850F3598A9441F90A47472EB8C7A5E"/>
  </w:style>
  <w:style w:type="paragraph" w:customStyle="1" w:styleId="009550E71E7B40A08791994F2B7E6F49">
    <w:name w:val="009550E71E7B40A08791994F2B7E6F49"/>
  </w:style>
  <w:style w:type="paragraph" w:customStyle="1" w:styleId="34D25F82F2D44B3BB853C19BFA389A9A">
    <w:name w:val="34D25F82F2D44B3BB853C19BFA389A9A"/>
  </w:style>
  <w:style w:type="paragraph" w:customStyle="1" w:styleId="9AEC0F73030B4B37BA5B416283B0D0B3">
    <w:name w:val="9AEC0F73030B4B37BA5B416283B0D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A69DB8-625B-4275-9EB2-29BE8A1AD1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2021-03-02T20:06:00Z</dcterms:created>
  <dcterms:modified xsi:type="dcterms:W3CDTF">2021-03-03T17:37:00Z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